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1B2" w:rsidRPr="00476C07" w:rsidRDefault="00BF71B2" w:rsidP="00476C07">
      <w:pPr>
        <w:jc w:val="center"/>
        <w:rPr>
          <w:rFonts w:ascii="Times New Roman" w:hAnsi="Times New Roman"/>
          <w:b/>
          <w:color w:val="FF0000"/>
          <w:sz w:val="40"/>
          <w:szCs w:val="40"/>
          <w:shd w:val="clear" w:color="auto" w:fill="FFFFFF"/>
        </w:rPr>
      </w:pPr>
      <w:r w:rsidRPr="00476C07">
        <w:rPr>
          <w:rFonts w:ascii="Times New Roman" w:hAnsi="Times New Roman"/>
          <w:b/>
          <w:color w:val="FF0000"/>
          <w:sz w:val="40"/>
          <w:szCs w:val="40"/>
          <w:shd w:val="clear" w:color="auto" w:fill="FFFFFF"/>
        </w:rPr>
        <w:t>Инфографика для родителей</w:t>
      </w:r>
    </w:p>
    <w:p w:rsidR="00BF71B2" w:rsidRPr="00476C07" w:rsidRDefault="00BF71B2">
      <w:pPr>
        <w:rPr>
          <w:rFonts w:ascii="Times New Roman" w:hAnsi="Times New Roman"/>
          <w:color w:val="1A1A1A"/>
          <w:sz w:val="28"/>
          <w:szCs w:val="28"/>
          <w:shd w:val="clear" w:color="auto" w:fill="FFFFFF"/>
        </w:rPr>
      </w:pPr>
    </w:p>
    <w:p w:rsidR="00BF71B2" w:rsidRPr="00476C07" w:rsidRDefault="00BF71B2">
      <w:pPr>
        <w:rPr>
          <w:rFonts w:ascii="Times New Roman" w:hAnsi="Times New Roman"/>
          <w:b/>
          <w:color w:val="1A1A1A"/>
          <w:sz w:val="32"/>
          <w:szCs w:val="32"/>
          <w:shd w:val="clear" w:color="auto" w:fill="FFFFFF"/>
        </w:rPr>
      </w:pPr>
      <w:r w:rsidRPr="00476C07">
        <w:rPr>
          <w:rFonts w:ascii="Times New Roman" w:hAnsi="Times New Roman"/>
          <w:color w:val="1A1A1A"/>
          <w:sz w:val="32"/>
          <w:szCs w:val="32"/>
          <w:shd w:val="clear" w:color="auto" w:fill="FFFFFF"/>
        </w:rPr>
        <w:t xml:space="preserve"> </w:t>
      </w:r>
      <w:r w:rsidRPr="00476C07">
        <w:rPr>
          <w:rFonts w:ascii="Times New Roman" w:hAnsi="Times New Roman"/>
          <w:b/>
          <w:color w:val="1A1A1A"/>
          <w:sz w:val="32"/>
          <w:szCs w:val="32"/>
          <w:shd w:val="clear" w:color="auto" w:fill="FFFFFF"/>
        </w:rPr>
        <w:t>Как сложно порой найти правильное решение взрослым…</w:t>
      </w:r>
      <w:r>
        <w:rPr>
          <w:rFonts w:ascii="Times New Roman" w:hAnsi="Times New Roman"/>
          <w:b/>
          <w:color w:val="1A1A1A"/>
          <w:sz w:val="32"/>
          <w:szCs w:val="32"/>
          <w:shd w:val="clear" w:color="auto" w:fill="FFFFFF"/>
        </w:rPr>
        <w:t xml:space="preserve"> Конструктивное решение конфликта</w:t>
      </w:r>
    </w:p>
    <w:p w:rsidR="00BF71B2" w:rsidRPr="00476C07" w:rsidRDefault="00BF71B2">
      <w:pPr>
        <w:rPr>
          <w:rFonts w:ascii="Times New Roman" w:hAnsi="Times New Roman"/>
          <w:sz w:val="40"/>
          <w:szCs w:val="40"/>
        </w:rPr>
      </w:pPr>
      <w:r w:rsidRPr="00476C07">
        <w:rPr>
          <w:rFonts w:ascii="Times New Roman" w:hAnsi="Times New Roman"/>
          <w:noProof/>
          <w:sz w:val="40"/>
          <w:szCs w:val="4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0.5pt;height:366.75pt;visibility:visible">
            <v:imagedata r:id="rId4" o:title="" croptop="14966f"/>
          </v:shape>
        </w:pict>
      </w:r>
    </w:p>
    <w:p w:rsidR="00BF71B2" w:rsidRPr="00476C07" w:rsidRDefault="00BF71B2" w:rsidP="00B467FB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</w:p>
    <w:p w:rsidR="00BF71B2" w:rsidRPr="00476C07" w:rsidRDefault="00BF71B2" w:rsidP="00B467FB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</w:p>
    <w:p w:rsidR="00BF71B2" w:rsidRPr="00476C07" w:rsidRDefault="00BF71B2" w:rsidP="00B467FB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</w:p>
    <w:p w:rsidR="00BF71B2" w:rsidRDefault="00BF71B2" w:rsidP="00B467FB">
      <w:pPr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48"/>
          <w:szCs w:val="48"/>
          <w:lang w:eastAsia="ru-RU"/>
        </w:rPr>
      </w:pPr>
    </w:p>
    <w:p w:rsidR="00BF71B2" w:rsidRDefault="00BF71B2" w:rsidP="00B467FB">
      <w:pPr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48"/>
          <w:szCs w:val="48"/>
          <w:lang w:eastAsia="ru-RU"/>
        </w:rPr>
      </w:pPr>
    </w:p>
    <w:p w:rsidR="00BF71B2" w:rsidRPr="00476C07" w:rsidRDefault="00BF71B2" w:rsidP="00B467FB">
      <w:pPr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48"/>
          <w:szCs w:val="48"/>
          <w:lang w:eastAsia="ru-RU"/>
        </w:rPr>
      </w:pPr>
    </w:p>
    <w:p w:rsidR="00BF71B2" w:rsidRPr="00476C07" w:rsidRDefault="00BF71B2" w:rsidP="00B467FB">
      <w:pPr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48"/>
          <w:szCs w:val="48"/>
          <w:lang w:eastAsia="ru-RU"/>
        </w:rPr>
      </w:pPr>
    </w:p>
    <w:p w:rsidR="00BF71B2" w:rsidRPr="00476C07" w:rsidRDefault="00BF71B2" w:rsidP="00B467FB">
      <w:pPr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36"/>
          <w:szCs w:val="36"/>
          <w:lang w:eastAsia="ru-RU"/>
        </w:rPr>
      </w:pPr>
      <w:r w:rsidRPr="00476C07">
        <w:rPr>
          <w:rFonts w:ascii="Times New Roman" w:hAnsi="Times New Roman"/>
          <w:b/>
          <w:bCs/>
          <w:color w:val="000000"/>
          <w:kern w:val="36"/>
          <w:sz w:val="36"/>
          <w:szCs w:val="36"/>
          <w:lang w:eastAsia="ru-RU"/>
        </w:rPr>
        <w:t>Как формировать родительский авторитет</w:t>
      </w:r>
    </w:p>
    <w:p w:rsidR="00BF71B2" w:rsidRPr="00476C07" w:rsidRDefault="00BF71B2" w:rsidP="00476C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1A1A1A"/>
          <w:sz w:val="28"/>
          <w:szCs w:val="28"/>
          <w:lang w:eastAsia="ru-RU"/>
        </w:rPr>
      </w:pPr>
      <w:r w:rsidRPr="00476C07">
        <w:rPr>
          <w:rFonts w:ascii="Times New Roman" w:hAnsi="Times New Roman"/>
          <w:color w:val="1A1A1A"/>
          <w:sz w:val="28"/>
          <w:szCs w:val="28"/>
          <w:lang w:eastAsia="ru-RU"/>
        </w:rPr>
        <w:t>При высоком родительском авторитете воспитывать детей проще. Какие они – взрослые, имеющие на детей неоспоримое влияние? Как формируется авторитет родителей и что это такое – в нашей статье.</w:t>
      </w:r>
    </w:p>
    <w:p w:rsidR="00BF71B2" w:rsidRPr="00476C07" w:rsidRDefault="00BF71B2" w:rsidP="00B467FB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476C07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" o:spid="_x0000_i1026" type="#_x0000_t75" style="width:423.75pt;height:558pt;visibility:visible">
            <v:imagedata r:id="rId5" o:title=""/>
          </v:shape>
        </w:pict>
      </w:r>
    </w:p>
    <w:p w:rsidR="00BF71B2" w:rsidRDefault="00BF71B2" w:rsidP="00B467FB">
      <w:pPr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BF71B2" w:rsidRPr="00476C07" w:rsidRDefault="00BF71B2" w:rsidP="00B467FB">
      <w:pPr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BF71B2" w:rsidRPr="00476C07" w:rsidRDefault="00BF71B2" w:rsidP="00B467FB">
      <w:pPr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32"/>
          <w:szCs w:val="32"/>
          <w:lang w:eastAsia="ru-RU"/>
        </w:rPr>
      </w:pPr>
      <w:r w:rsidRPr="00476C07">
        <w:rPr>
          <w:rFonts w:ascii="Times New Roman" w:hAnsi="Times New Roman"/>
          <w:b/>
          <w:bCs/>
          <w:color w:val="000000"/>
          <w:kern w:val="36"/>
          <w:sz w:val="32"/>
          <w:szCs w:val="32"/>
          <w:lang w:eastAsia="ru-RU"/>
        </w:rPr>
        <w:t>Что хотят подростки?</w:t>
      </w:r>
    </w:p>
    <w:p w:rsidR="00BF71B2" w:rsidRPr="00476C07" w:rsidRDefault="00BF71B2" w:rsidP="00476C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1A1A1A"/>
          <w:sz w:val="28"/>
          <w:szCs w:val="28"/>
          <w:lang w:eastAsia="ru-RU"/>
        </w:rPr>
      </w:pPr>
      <w:r w:rsidRPr="00476C07">
        <w:rPr>
          <w:rFonts w:ascii="Times New Roman" w:hAnsi="Times New Roman"/>
          <w:color w:val="1A1A1A"/>
          <w:sz w:val="28"/>
          <w:szCs w:val="28"/>
          <w:lang w:eastAsia="ru-RU"/>
        </w:rPr>
        <w:t>Процесс формирования личности подростка очень сложен, и не последнюю роль в этом играют его желания и стремления. Задача родителей — удержать психологический контакт с ребенком, не подавляя его своим мнением и оказывая посильную помощь там, где это действительно необходимо.</w:t>
      </w:r>
    </w:p>
    <w:p w:rsidR="00BF71B2" w:rsidRPr="00476C07" w:rsidRDefault="00BF71B2" w:rsidP="00B467F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noProof/>
          <w:color w:val="1A1A1A"/>
          <w:sz w:val="28"/>
          <w:szCs w:val="28"/>
          <w:lang w:eastAsia="ru-RU"/>
        </w:rPr>
      </w:pPr>
      <w:r w:rsidRPr="00476C07">
        <w:rPr>
          <w:rFonts w:ascii="Times New Roman" w:hAnsi="Times New Roman"/>
          <w:noProof/>
          <w:color w:val="1A1A1A"/>
          <w:sz w:val="28"/>
          <w:szCs w:val="28"/>
          <w:lang w:eastAsia="ru-RU"/>
        </w:rPr>
        <w:pict>
          <v:shape id="Рисунок 3" o:spid="_x0000_i1027" type="#_x0000_t75" style="width:467.25pt;height:536.25pt;visibility:visible">
            <v:imagedata r:id="rId6" o:title="" croptop="7805f"/>
          </v:shape>
        </w:pict>
      </w:r>
    </w:p>
    <w:p w:rsidR="00BF71B2" w:rsidRDefault="00BF71B2" w:rsidP="00B467F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1A1A1A"/>
          <w:sz w:val="28"/>
          <w:szCs w:val="28"/>
          <w:lang w:eastAsia="ru-RU"/>
        </w:rPr>
      </w:pPr>
    </w:p>
    <w:p w:rsidR="00BF71B2" w:rsidRPr="00476C07" w:rsidRDefault="00BF71B2" w:rsidP="00B467F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1A1A1A"/>
          <w:sz w:val="28"/>
          <w:szCs w:val="28"/>
          <w:lang w:eastAsia="ru-RU"/>
        </w:rPr>
      </w:pPr>
    </w:p>
    <w:p w:rsidR="00BF71B2" w:rsidRPr="00476C07" w:rsidRDefault="00BF71B2" w:rsidP="00FB3497">
      <w:pPr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32"/>
          <w:szCs w:val="32"/>
          <w:lang w:eastAsia="ru-RU"/>
        </w:rPr>
      </w:pPr>
      <w:r w:rsidRPr="00476C07">
        <w:rPr>
          <w:rFonts w:ascii="Times New Roman" w:hAnsi="Times New Roman"/>
          <w:b/>
          <w:bCs/>
          <w:color w:val="000000"/>
          <w:kern w:val="36"/>
          <w:sz w:val="32"/>
          <w:szCs w:val="32"/>
          <w:lang w:eastAsia="ru-RU"/>
        </w:rPr>
        <w:t>Как мы наказываем своих детей</w:t>
      </w:r>
    </w:p>
    <w:p w:rsidR="00BF71B2" w:rsidRDefault="00BF71B2" w:rsidP="00FB3497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</w:p>
    <w:p w:rsidR="00BF71B2" w:rsidRPr="00476C07" w:rsidRDefault="00BF71B2" w:rsidP="00FB3497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1A1A1A"/>
          <w:sz w:val="21"/>
          <w:szCs w:val="21"/>
          <w:lang w:eastAsia="ru-RU"/>
        </w:rPr>
      </w:pPr>
      <w:r w:rsidRPr="00476C07">
        <w:rPr>
          <w:rFonts w:ascii="Times New Roman" w:hAnsi="Times New Roman"/>
          <w:noProof/>
          <w:color w:val="1A1A1A"/>
          <w:sz w:val="21"/>
          <w:szCs w:val="21"/>
          <w:lang w:eastAsia="ru-RU"/>
        </w:rPr>
        <w:pict>
          <v:shape id="Рисунок 6" o:spid="_x0000_i1028" type="#_x0000_t75" style="width:468pt;height:282pt;visibility:visible">
            <v:imagedata r:id="rId7" o:title="" croptop="6037f" cropbottom="3628f"/>
          </v:shape>
        </w:pict>
      </w:r>
    </w:p>
    <w:p w:rsidR="00BF71B2" w:rsidRPr="00476C07" w:rsidRDefault="00BF71B2" w:rsidP="00FB3497">
      <w:pPr>
        <w:rPr>
          <w:rFonts w:ascii="Times New Roman" w:hAnsi="Times New Roman"/>
          <w:color w:val="F28D00"/>
          <w:sz w:val="21"/>
          <w:szCs w:val="21"/>
          <w:shd w:val="clear" w:color="auto" w:fill="FFFFFF"/>
          <w:lang w:eastAsia="ru-RU"/>
        </w:rPr>
      </w:pPr>
      <w:hyperlink r:id="rId8" w:tgtFrame="_blank" w:history="1">
        <w:r w:rsidRPr="00476C07">
          <w:rPr>
            <w:rFonts w:ascii="Times New Roman" w:hAnsi="Times New Roman"/>
            <w:color w:val="F28D00"/>
            <w:sz w:val="21"/>
            <w:szCs w:val="21"/>
            <w:shd w:val="clear" w:color="auto" w:fill="FFFFFF"/>
            <w:lang w:eastAsia="ru-RU"/>
          </w:rPr>
          <w:br/>
        </w:r>
      </w:hyperlink>
      <w:hyperlink r:id="rId9" w:tgtFrame="_blank" w:history="1">
        <w:r w:rsidRPr="00476C07">
          <w:rPr>
            <w:rFonts w:ascii="Times New Roman" w:hAnsi="Times New Roman"/>
            <w:color w:val="F28D00"/>
            <w:sz w:val="21"/>
            <w:szCs w:val="21"/>
            <w:shd w:val="clear" w:color="auto" w:fill="FFFFFF"/>
            <w:lang w:eastAsia="ru-RU"/>
          </w:rPr>
          <w:br/>
        </w:r>
      </w:hyperlink>
    </w:p>
    <w:p w:rsidR="00BF71B2" w:rsidRPr="00476C07" w:rsidRDefault="00BF71B2" w:rsidP="00FB3497">
      <w:pPr>
        <w:rPr>
          <w:rFonts w:ascii="Times New Roman" w:hAnsi="Times New Roman"/>
          <w:color w:val="F28D00"/>
          <w:sz w:val="21"/>
          <w:szCs w:val="21"/>
          <w:shd w:val="clear" w:color="auto" w:fill="FFFFFF"/>
          <w:lang w:eastAsia="ru-RU"/>
        </w:rPr>
      </w:pPr>
    </w:p>
    <w:p w:rsidR="00BF71B2" w:rsidRPr="00476C07" w:rsidRDefault="00BF71B2" w:rsidP="00FB3497">
      <w:pPr>
        <w:rPr>
          <w:rFonts w:ascii="Times New Roman" w:hAnsi="Times New Roman"/>
          <w:color w:val="F28D00"/>
          <w:sz w:val="21"/>
          <w:szCs w:val="21"/>
          <w:shd w:val="clear" w:color="auto" w:fill="FFFFFF"/>
          <w:lang w:eastAsia="ru-RU"/>
        </w:rPr>
      </w:pPr>
    </w:p>
    <w:p w:rsidR="00BF71B2" w:rsidRPr="00476C07" w:rsidRDefault="00BF71B2" w:rsidP="00FB3497">
      <w:pPr>
        <w:rPr>
          <w:rFonts w:ascii="Times New Roman" w:hAnsi="Times New Roman"/>
          <w:color w:val="F28D00"/>
          <w:sz w:val="21"/>
          <w:szCs w:val="21"/>
          <w:shd w:val="clear" w:color="auto" w:fill="FFFFFF"/>
          <w:lang w:eastAsia="ru-RU"/>
        </w:rPr>
      </w:pPr>
    </w:p>
    <w:p w:rsidR="00BF71B2" w:rsidRPr="00476C07" w:rsidRDefault="00BF71B2" w:rsidP="00FB3497">
      <w:pPr>
        <w:rPr>
          <w:rFonts w:ascii="Times New Roman" w:hAnsi="Times New Roman"/>
          <w:color w:val="F28D00"/>
          <w:sz w:val="21"/>
          <w:szCs w:val="21"/>
          <w:shd w:val="clear" w:color="auto" w:fill="FFFFFF"/>
          <w:lang w:eastAsia="ru-RU"/>
        </w:rPr>
      </w:pPr>
    </w:p>
    <w:p w:rsidR="00BF71B2" w:rsidRPr="00476C07" w:rsidRDefault="00BF71B2" w:rsidP="00FB3497">
      <w:pPr>
        <w:rPr>
          <w:rFonts w:ascii="Times New Roman" w:hAnsi="Times New Roman"/>
          <w:color w:val="F28D00"/>
          <w:sz w:val="21"/>
          <w:szCs w:val="21"/>
          <w:shd w:val="clear" w:color="auto" w:fill="FFFFFF"/>
          <w:lang w:eastAsia="ru-RU"/>
        </w:rPr>
      </w:pPr>
    </w:p>
    <w:p w:rsidR="00BF71B2" w:rsidRPr="00476C07" w:rsidRDefault="00BF71B2" w:rsidP="00FB3497">
      <w:pPr>
        <w:rPr>
          <w:rFonts w:ascii="Times New Roman" w:hAnsi="Times New Roman"/>
          <w:color w:val="F28D00"/>
          <w:sz w:val="21"/>
          <w:szCs w:val="21"/>
          <w:shd w:val="clear" w:color="auto" w:fill="FFFFFF"/>
          <w:lang w:eastAsia="ru-RU"/>
        </w:rPr>
      </w:pPr>
    </w:p>
    <w:p w:rsidR="00BF71B2" w:rsidRPr="00476C07" w:rsidRDefault="00BF71B2" w:rsidP="00FB3497">
      <w:pPr>
        <w:rPr>
          <w:rFonts w:ascii="Times New Roman" w:hAnsi="Times New Roman"/>
          <w:color w:val="F28D00"/>
          <w:sz w:val="21"/>
          <w:szCs w:val="21"/>
          <w:shd w:val="clear" w:color="auto" w:fill="FFFFFF"/>
          <w:lang w:eastAsia="ru-RU"/>
        </w:rPr>
      </w:pPr>
    </w:p>
    <w:p w:rsidR="00BF71B2" w:rsidRPr="00476C07" w:rsidRDefault="00BF71B2" w:rsidP="00FB3497">
      <w:pPr>
        <w:rPr>
          <w:rFonts w:ascii="Times New Roman" w:hAnsi="Times New Roman"/>
          <w:color w:val="F28D00"/>
          <w:sz w:val="21"/>
          <w:szCs w:val="21"/>
          <w:shd w:val="clear" w:color="auto" w:fill="FFFFFF"/>
          <w:lang w:eastAsia="ru-RU"/>
        </w:rPr>
      </w:pPr>
    </w:p>
    <w:p w:rsidR="00BF71B2" w:rsidRPr="00476C07" w:rsidRDefault="00BF71B2" w:rsidP="00FB3497">
      <w:pPr>
        <w:rPr>
          <w:rFonts w:ascii="Times New Roman" w:hAnsi="Times New Roman"/>
          <w:color w:val="F28D00"/>
          <w:sz w:val="21"/>
          <w:szCs w:val="21"/>
          <w:shd w:val="clear" w:color="auto" w:fill="FFFFFF"/>
          <w:lang w:eastAsia="ru-RU"/>
        </w:rPr>
      </w:pPr>
    </w:p>
    <w:p w:rsidR="00BF71B2" w:rsidRDefault="00BF71B2" w:rsidP="00FB3497">
      <w:pPr>
        <w:rPr>
          <w:rFonts w:ascii="Times New Roman" w:hAnsi="Times New Roman"/>
          <w:color w:val="F28D00"/>
          <w:sz w:val="21"/>
          <w:szCs w:val="21"/>
          <w:shd w:val="clear" w:color="auto" w:fill="FFFFFF"/>
          <w:lang w:eastAsia="ru-RU"/>
        </w:rPr>
      </w:pPr>
    </w:p>
    <w:p w:rsidR="00BF71B2" w:rsidRDefault="00BF71B2" w:rsidP="00FB3497">
      <w:pPr>
        <w:rPr>
          <w:rFonts w:ascii="Times New Roman" w:hAnsi="Times New Roman"/>
          <w:color w:val="F28D00"/>
          <w:sz w:val="21"/>
          <w:szCs w:val="21"/>
          <w:shd w:val="clear" w:color="auto" w:fill="FFFFFF"/>
          <w:lang w:eastAsia="ru-RU"/>
        </w:rPr>
      </w:pPr>
    </w:p>
    <w:p w:rsidR="00BF71B2" w:rsidRDefault="00BF71B2" w:rsidP="00FB3497">
      <w:pPr>
        <w:rPr>
          <w:rFonts w:ascii="Times New Roman" w:hAnsi="Times New Roman"/>
          <w:color w:val="F28D00"/>
          <w:sz w:val="21"/>
          <w:szCs w:val="21"/>
          <w:shd w:val="clear" w:color="auto" w:fill="FFFFFF"/>
          <w:lang w:eastAsia="ru-RU"/>
        </w:rPr>
      </w:pPr>
    </w:p>
    <w:p w:rsidR="00BF71B2" w:rsidRDefault="00BF71B2" w:rsidP="00FB3497">
      <w:pPr>
        <w:rPr>
          <w:rFonts w:ascii="Times New Roman" w:hAnsi="Times New Roman"/>
          <w:color w:val="F28D00"/>
          <w:sz w:val="21"/>
          <w:szCs w:val="21"/>
          <w:shd w:val="clear" w:color="auto" w:fill="FFFFFF"/>
          <w:lang w:eastAsia="ru-RU"/>
        </w:rPr>
      </w:pPr>
    </w:p>
    <w:p w:rsidR="00BF71B2" w:rsidRPr="00476C07" w:rsidRDefault="00BF71B2" w:rsidP="00FB3497">
      <w:pPr>
        <w:rPr>
          <w:rFonts w:ascii="Times New Roman" w:hAnsi="Times New Roman"/>
          <w:color w:val="F28D00"/>
          <w:sz w:val="21"/>
          <w:szCs w:val="21"/>
          <w:shd w:val="clear" w:color="auto" w:fill="FFFFFF"/>
          <w:lang w:eastAsia="ru-RU"/>
        </w:rPr>
      </w:pPr>
    </w:p>
    <w:p w:rsidR="00BF71B2" w:rsidRPr="00476C07" w:rsidRDefault="00BF71B2" w:rsidP="00FB3497">
      <w:pPr>
        <w:rPr>
          <w:rFonts w:ascii="Times New Roman" w:hAnsi="Times New Roman"/>
          <w:color w:val="F28D00"/>
          <w:sz w:val="21"/>
          <w:szCs w:val="21"/>
          <w:shd w:val="clear" w:color="auto" w:fill="FFFFFF"/>
          <w:lang w:eastAsia="ru-RU"/>
        </w:rPr>
      </w:pPr>
    </w:p>
    <w:p w:rsidR="00BF71B2" w:rsidRPr="00476C07" w:rsidRDefault="00BF71B2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32"/>
          <w:szCs w:val="32"/>
          <w:lang w:eastAsia="ru-RU"/>
        </w:rPr>
      </w:pPr>
      <w:r w:rsidRPr="00476C07">
        <w:rPr>
          <w:rFonts w:ascii="Times New Roman" w:hAnsi="Times New Roman"/>
          <w:b/>
          <w:bCs/>
          <w:color w:val="000000"/>
          <w:kern w:val="36"/>
          <w:sz w:val="32"/>
          <w:szCs w:val="32"/>
          <w:lang w:eastAsia="ru-RU"/>
        </w:rPr>
        <w:t>Детская мотивация: как работает и откуда берется?</w:t>
      </w:r>
    </w:p>
    <w:p w:rsidR="00BF71B2" w:rsidRPr="00476C07" w:rsidRDefault="00BF71B2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noProof/>
          <w:color w:val="000000"/>
          <w:kern w:val="36"/>
          <w:sz w:val="28"/>
          <w:szCs w:val="28"/>
          <w:lang w:eastAsia="ru-RU"/>
        </w:rPr>
      </w:pPr>
    </w:p>
    <w:p w:rsidR="00BF71B2" w:rsidRPr="00476C07" w:rsidRDefault="00BF71B2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  <w:r w:rsidRPr="00476C07">
        <w:rPr>
          <w:rFonts w:ascii="Times New Roman" w:hAnsi="Times New Roman"/>
          <w:b/>
          <w:noProof/>
          <w:color w:val="000000"/>
          <w:kern w:val="36"/>
          <w:sz w:val="28"/>
          <w:szCs w:val="28"/>
          <w:lang w:eastAsia="ru-RU"/>
        </w:rPr>
        <w:pict>
          <v:shape id="Рисунок 7" o:spid="_x0000_i1029" type="#_x0000_t75" style="width:468pt;height:399.75pt;visibility:visible">
            <v:imagedata r:id="rId10" o:title="" croptop="14895f"/>
          </v:shape>
        </w:pict>
      </w:r>
    </w:p>
    <w:p w:rsidR="00BF71B2" w:rsidRPr="00476C07" w:rsidRDefault="00BF71B2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BF71B2" w:rsidRPr="00476C07" w:rsidRDefault="00BF71B2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BF71B2" w:rsidRPr="00476C07" w:rsidRDefault="00BF71B2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BF71B2" w:rsidRPr="00476C07" w:rsidRDefault="00BF71B2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BF71B2" w:rsidRDefault="00BF71B2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BF71B2" w:rsidRDefault="00BF71B2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BF71B2" w:rsidRPr="00476C07" w:rsidRDefault="00BF71B2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BF71B2" w:rsidRPr="00476C07" w:rsidRDefault="00BF71B2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32"/>
          <w:szCs w:val="32"/>
          <w:lang w:eastAsia="ru-RU"/>
        </w:rPr>
      </w:pPr>
      <w:r w:rsidRPr="00476C07">
        <w:rPr>
          <w:rFonts w:ascii="Times New Roman" w:hAnsi="Times New Roman"/>
          <w:b/>
          <w:bCs/>
          <w:color w:val="000000"/>
          <w:kern w:val="36"/>
          <w:sz w:val="32"/>
          <w:szCs w:val="32"/>
          <w:lang w:eastAsia="ru-RU"/>
        </w:rPr>
        <w:t>10 способов повысить детскую грамотность</w:t>
      </w:r>
    </w:p>
    <w:p w:rsidR="00BF71B2" w:rsidRPr="00476C07" w:rsidRDefault="00BF71B2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  <w:r w:rsidRPr="00476C07">
        <w:rPr>
          <w:rFonts w:ascii="Times New Roman" w:hAnsi="Times New Roman"/>
          <w:b/>
          <w:noProof/>
          <w:color w:val="000000"/>
          <w:kern w:val="36"/>
          <w:sz w:val="28"/>
          <w:szCs w:val="28"/>
          <w:lang w:eastAsia="ru-RU"/>
        </w:rPr>
        <w:pict>
          <v:shape id="Рисунок 8" o:spid="_x0000_i1030" type="#_x0000_t75" style="width:468pt;height:516.75pt;visibility:visible">
            <v:imagedata r:id="rId11" o:title=""/>
          </v:shape>
        </w:pict>
      </w:r>
    </w:p>
    <w:p w:rsidR="00BF71B2" w:rsidRPr="00476C07" w:rsidRDefault="00BF71B2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BF71B2" w:rsidRPr="00476C07" w:rsidRDefault="00BF71B2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BF71B2" w:rsidRPr="00476C07" w:rsidRDefault="00BF71B2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BF71B2" w:rsidRDefault="00BF71B2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BF71B2" w:rsidRPr="00476C07" w:rsidRDefault="00BF71B2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BF71B2" w:rsidRPr="00476C07" w:rsidRDefault="00BF71B2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32"/>
          <w:szCs w:val="32"/>
          <w:lang w:eastAsia="ru-RU"/>
        </w:rPr>
      </w:pPr>
      <w:r w:rsidRPr="00476C07">
        <w:rPr>
          <w:rFonts w:ascii="Times New Roman" w:hAnsi="Times New Roman"/>
          <w:b/>
          <w:bCs/>
          <w:color w:val="000000"/>
          <w:kern w:val="36"/>
          <w:sz w:val="32"/>
          <w:szCs w:val="32"/>
          <w:lang w:eastAsia="ru-RU"/>
        </w:rPr>
        <w:t>Как помочь ребенку в выборе профессии?</w:t>
      </w:r>
    </w:p>
    <w:p w:rsidR="00BF71B2" w:rsidRPr="00476C07" w:rsidRDefault="00BF71B2" w:rsidP="00476C0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76C07">
        <w:rPr>
          <w:rFonts w:ascii="Times New Roman" w:hAnsi="Times New Roman"/>
          <w:sz w:val="28"/>
          <w:szCs w:val="28"/>
          <w:lang w:eastAsia="ru-RU"/>
        </w:rPr>
        <w:t>Для многих подростков максимально комфортный вариант — до последнего оставаться ребенком, получая  желаемое от родителей. Для них проще отказаться от каких-то своих желаний, чем искать пути реализации во взрослом мире. Как же помочь своему ребенку в выборе профессии?</w:t>
      </w:r>
    </w:p>
    <w:p w:rsidR="00BF71B2" w:rsidRPr="00476C07" w:rsidRDefault="00BF71B2" w:rsidP="00FB349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8"/>
          <w:szCs w:val="28"/>
          <w:lang w:eastAsia="ru-RU"/>
        </w:rPr>
      </w:pPr>
    </w:p>
    <w:p w:rsidR="00BF71B2" w:rsidRPr="00476C07" w:rsidRDefault="00BF71B2" w:rsidP="00FB349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8"/>
          <w:szCs w:val="28"/>
          <w:lang w:eastAsia="ru-RU"/>
        </w:rPr>
      </w:pPr>
      <w:r w:rsidRPr="00476C07">
        <w:rPr>
          <w:rFonts w:ascii="Times New Roman" w:hAnsi="Times New Roman"/>
          <w:noProof/>
          <w:color w:val="1A1A1A"/>
          <w:sz w:val="28"/>
          <w:szCs w:val="28"/>
          <w:lang w:eastAsia="ru-RU"/>
        </w:rPr>
        <w:pict>
          <v:shape id="Рисунок 9" o:spid="_x0000_i1031" type="#_x0000_t75" style="width:467.25pt;height:541.5pt;visibility:visible">
            <v:imagedata r:id="rId12" o:title="" croptop="7240f"/>
          </v:shape>
        </w:pict>
      </w:r>
    </w:p>
    <w:p w:rsidR="00BF71B2" w:rsidRDefault="00BF71B2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BF71B2" w:rsidRDefault="00BF71B2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BF71B2" w:rsidRPr="00476C07" w:rsidRDefault="00BF71B2" w:rsidP="00476C07">
      <w:pPr>
        <w:shd w:val="clear" w:color="auto" w:fill="FFFFFF"/>
        <w:spacing w:before="100" w:beforeAutospacing="1" w:after="100" w:afterAutospacing="1" w:line="312" w:lineRule="atLeast"/>
        <w:jc w:val="both"/>
        <w:outlineLvl w:val="0"/>
        <w:rPr>
          <w:rFonts w:ascii="Times New Roman" w:hAnsi="Times New Roman"/>
          <w:b/>
          <w:bCs/>
          <w:color w:val="000000"/>
          <w:kern w:val="36"/>
          <w:sz w:val="32"/>
          <w:szCs w:val="32"/>
          <w:lang w:eastAsia="ru-RU"/>
        </w:rPr>
      </w:pPr>
      <w:r w:rsidRPr="00476C07">
        <w:rPr>
          <w:rFonts w:ascii="Times New Roman" w:hAnsi="Times New Roman"/>
          <w:b/>
          <w:bCs/>
          <w:color w:val="000000"/>
          <w:kern w:val="36"/>
          <w:sz w:val="32"/>
          <w:szCs w:val="32"/>
          <w:lang w:eastAsia="ru-RU"/>
        </w:rPr>
        <w:t>Стили родительского воспитания и их влияние на формирование личности ребенка</w:t>
      </w:r>
    </w:p>
    <w:p w:rsidR="00BF71B2" w:rsidRPr="00476C07" w:rsidRDefault="00BF71B2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  <w:r w:rsidRPr="00476C07">
        <w:rPr>
          <w:rFonts w:ascii="Times New Roman" w:hAnsi="Times New Roman"/>
          <w:b/>
          <w:noProof/>
          <w:color w:val="000000"/>
          <w:kern w:val="36"/>
          <w:sz w:val="28"/>
          <w:szCs w:val="28"/>
          <w:lang w:eastAsia="ru-RU"/>
        </w:rPr>
        <w:pict>
          <v:shape id="Рисунок 10" o:spid="_x0000_i1032" type="#_x0000_t75" style="width:461.25pt;height:479.25pt;visibility:visible">
            <v:imagedata r:id="rId13" o:title="" croptop="7975f"/>
          </v:shape>
        </w:pict>
      </w:r>
    </w:p>
    <w:p w:rsidR="00BF71B2" w:rsidRPr="00476C07" w:rsidRDefault="00BF71B2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BF71B2" w:rsidRPr="00476C07" w:rsidRDefault="00BF71B2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BF71B2" w:rsidRDefault="00BF71B2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BF71B2" w:rsidRDefault="00BF71B2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BF71B2" w:rsidRPr="00476C07" w:rsidRDefault="00BF71B2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BF71B2" w:rsidRPr="00476C07" w:rsidRDefault="00BF71B2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BF71B2" w:rsidRPr="00476C07" w:rsidRDefault="00BF71B2" w:rsidP="00476C07">
      <w:pPr>
        <w:shd w:val="clear" w:color="auto" w:fill="FFFFFF"/>
        <w:spacing w:before="100" w:beforeAutospacing="1" w:after="100" w:afterAutospacing="1" w:line="312" w:lineRule="atLeast"/>
        <w:jc w:val="both"/>
        <w:outlineLvl w:val="0"/>
        <w:rPr>
          <w:rFonts w:ascii="Times New Roman" w:hAnsi="Times New Roman"/>
          <w:b/>
          <w:bCs/>
          <w:color w:val="000000"/>
          <w:kern w:val="36"/>
          <w:sz w:val="32"/>
          <w:szCs w:val="32"/>
          <w:lang w:eastAsia="ru-RU"/>
        </w:rPr>
      </w:pPr>
      <w:r w:rsidRPr="00476C07">
        <w:rPr>
          <w:rFonts w:ascii="Times New Roman" w:hAnsi="Times New Roman"/>
          <w:b/>
          <w:bCs/>
          <w:color w:val="000000"/>
          <w:kern w:val="36"/>
          <w:sz w:val="32"/>
          <w:szCs w:val="32"/>
          <w:lang w:eastAsia="ru-RU"/>
        </w:rPr>
        <w:t>Учим ребенка проигрывать</w:t>
      </w:r>
    </w:p>
    <w:p w:rsidR="00BF71B2" w:rsidRPr="00476C07" w:rsidRDefault="00BF71B2" w:rsidP="00476C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476C07">
        <w:rPr>
          <w:rFonts w:ascii="Times New Roman" w:hAnsi="Times New Roman"/>
          <w:color w:val="1A1A1A"/>
          <w:sz w:val="24"/>
          <w:szCs w:val="24"/>
          <w:lang w:eastAsia="ru-RU"/>
        </w:rPr>
        <w:t>В течение жизни ребенка ждут не только победы и достижения, поэтому очень важно научить его принимать неудачи, начиная с детских игр, соревнований, олимпиад и других подобных мероприятий.</w:t>
      </w:r>
    </w:p>
    <w:p w:rsidR="00BF71B2" w:rsidRPr="00476C07" w:rsidRDefault="00BF71B2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  <w:r w:rsidRPr="00476C07">
        <w:rPr>
          <w:rFonts w:ascii="Times New Roman" w:hAnsi="Times New Roman"/>
          <w:b/>
          <w:noProof/>
          <w:color w:val="000000"/>
          <w:kern w:val="36"/>
          <w:sz w:val="28"/>
          <w:szCs w:val="28"/>
          <w:lang w:eastAsia="ru-RU"/>
        </w:rPr>
        <w:pict>
          <v:shape id="Рисунок 11" o:spid="_x0000_i1033" type="#_x0000_t75" style="width:468pt;height:623.25pt;visibility:visible">
            <v:imagedata r:id="rId14" o:title=""/>
          </v:shape>
        </w:pict>
      </w:r>
    </w:p>
    <w:p w:rsidR="00BF71B2" w:rsidRPr="00476C07" w:rsidRDefault="00BF71B2" w:rsidP="008F5605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32"/>
          <w:szCs w:val="32"/>
          <w:lang w:eastAsia="ru-RU"/>
        </w:rPr>
      </w:pPr>
      <w:r w:rsidRPr="00476C07">
        <w:rPr>
          <w:rFonts w:ascii="Times New Roman" w:hAnsi="Times New Roman"/>
          <w:b/>
          <w:bCs/>
          <w:color w:val="000000"/>
          <w:kern w:val="36"/>
          <w:sz w:val="32"/>
          <w:szCs w:val="32"/>
          <w:lang w:eastAsia="ru-RU"/>
        </w:rPr>
        <w:t>Что делать, если ребенка травят в школе?</w:t>
      </w:r>
    </w:p>
    <w:p w:rsidR="00BF71B2" w:rsidRPr="00476C07" w:rsidRDefault="00BF71B2" w:rsidP="00476C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476C07">
        <w:rPr>
          <w:rFonts w:ascii="Times New Roman" w:hAnsi="Times New Roman"/>
          <w:color w:val="1A1A1A"/>
          <w:sz w:val="24"/>
          <w:szCs w:val="24"/>
          <w:lang w:eastAsia="ru-RU"/>
        </w:rPr>
        <w:t>Травля в детском коллективе в разной степени затрагивает всех детей, негативно сказываясь на их психике, будь то жертва, агрессор или наблюдатель. Попробуем разобраться, что делать, если участь жертвы выпала на долю вашего ребенка.</w:t>
      </w:r>
    </w:p>
    <w:p w:rsidR="00BF71B2" w:rsidRPr="00476C07" w:rsidRDefault="00BF71B2" w:rsidP="008F560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1A1A1A"/>
          <w:sz w:val="21"/>
          <w:szCs w:val="21"/>
          <w:lang w:eastAsia="ru-RU"/>
        </w:rPr>
      </w:pPr>
      <w:r w:rsidRPr="00476C07">
        <w:rPr>
          <w:rFonts w:ascii="Times New Roman" w:hAnsi="Times New Roman"/>
          <w:noProof/>
          <w:color w:val="1A1A1A"/>
          <w:sz w:val="21"/>
          <w:szCs w:val="21"/>
          <w:lang w:eastAsia="ru-RU"/>
        </w:rPr>
        <w:pict>
          <v:shape id="Рисунок 2" o:spid="_x0000_i1034" type="#_x0000_t75" style="width:467.25pt;height:543pt;visibility:visible">
            <v:imagedata r:id="rId15" o:title="" croptop="7000f"/>
          </v:shape>
        </w:pict>
      </w:r>
    </w:p>
    <w:p w:rsidR="00BF71B2" w:rsidRDefault="00BF71B2" w:rsidP="008F5605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48"/>
          <w:szCs w:val="48"/>
          <w:lang w:eastAsia="ru-RU"/>
        </w:rPr>
      </w:pPr>
    </w:p>
    <w:p w:rsidR="00BF71B2" w:rsidRDefault="00BF71B2" w:rsidP="008F5605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48"/>
          <w:szCs w:val="48"/>
          <w:lang w:eastAsia="ru-RU"/>
        </w:rPr>
      </w:pPr>
    </w:p>
    <w:p w:rsidR="00BF71B2" w:rsidRPr="00476C07" w:rsidRDefault="00BF71B2" w:rsidP="00476C07">
      <w:pPr>
        <w:shd w:val="clear" w:color="auto" w:fill="FFFFFF"/>
        <w:spacing w:before="100" w:beforeAutospacing="1" w:after="100" w:afterAutospacing="1" w:line="312" w:lineRule="atLeast"/>
        <w:jc w:val="both"/>
        <w:outlineLvl w:val="0"/>
        <w:rPr>
          <w:rFonts w:ascii="Times New Roman" w:hAnsi="Times New Roman"/>
          <w:b/>
          <w:bCs/>
          <w:color w:val="000000"/>
          <w:kern w:val="36"/>
          <w:sz w:val="32"/>
          <w:szCs w:val="32"/>
          <w:lang w:eastAsia="ru-RU"/>
        </w:rPr>
      </w:pPr>
      <w:r w:rsidRPr="00476C07">
        <w:rPr>
          <w:rFonts w:ascii="Times New Roman" w:hAnsi="Times New Roman"/>
          <w:b/>
          <w:bCs/>
          <w:color w:val="000000"/>
          <w:kern w:val="36"/>
          <w:sz w:val="32"/>
          <w:szCs w:val="32"/>
          <w:lang w:eastAsia="ru-RU"/>
        </w:rPr>
        <w:t>Проблемы подростков: как справляться с гневом</w:t>
      </w:r>
    </w:p>
    <w:p w:rsidR="00BF71B2" w:rsidRPr="00476C07" w:rsidRDefault="00BF71B2" w:rsidP="00476C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476C07">
        <w:rPr>
          <w:rFonts w:ascii="Times New Roman" w:hAnsi="Times New Roman"/>
          <w:color w:val="1A1A1A"/>
          <w:sz w:val="24"/>
          <w:szCs w:val="24"/>
          <w:lang w:eastAsia="ru-RU"/>
        </w:rPr>
        <w:t>Гормональные изменения наряду с другими проявлениями переходного возраста часто приводят к резким переменам настроения у подростков, потому что им непросто управлять своими эмоциями. Особенно необходимо научиться управлять гневом.</w:t>
      </w:r>
    </w:p>
    <w:p w:rsidR="00BF71B2" w:rsidRPr="00476C07" w:rsidRDefault="00BF71B2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  <w:r w:rsidRPr="00476C07">
        <w:rPr>
          <w:rFonts w:ascii="Times New Roman" w:hAnsi="Times New Roman"/>
          <w:b/>
          <w:noProof/>
          <w:color w:val="000000"/>
          <w:kern w:val="36"/>
          <w:sz w:val="28"/>
          <w:szCs w:val="28"/>
          <w:lang w:eastAsia="ru-RU"/>
        </w:rPr>
        <w:pict>
          <v:shape id="Рисунок 5" o:spid="_x0000_i1035" type="#_x0000_t75" style="width:459.75pt;height:459.75pt;visibility:visible">
            <v:imagedata r:id="rId16" o:title=""/>
          </v:shape>
        </w:pict>
      </w:r>
    </w:p>
    <w:p w:rsidR="00BF71B2" w:rsidRPr="00476C07" w:rsidRDefault="00BF71B2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BF71B2" w:rsidRPr="00476C07" w:rsidRDefault="00BF71B2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BF71B2" w:rsidRDefault="00BF71B2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BF71B2" w:rsidRPr="00476C07" w:rsidRDefault="00BF71B2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BF71B2" w:rsidRPr="00476C07" w:rsidRDefault="00BF71B2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BF71B2" w:rsidRPr="00476C07" w:rsidRDefault="00BF71B2" w:rsidP="008F5605">
      <w:pPr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32"/>
          <w:szCs w:val="32"/>
          <w:lang w:eastAsia="ru-RU"/>
        </w:rPr>
      </w:pPr>
      <w:r w:rsidRPr="00476C07">
        <w:rPr>
          <w:rFonts w:ascii="Times New Roman" w:hAnsi="Times New Roman"/>
          <w:b/>
          <w:bCs/>
          <w:color w:val="000000"/>
          <w:kern w:val="36"/>
          <w:sz w:val="32"/>
          <w:szCs w:val="32"/>
          <w:lang w:eastAsia="ru-RU"/>
        </w:rPr>
        <w:t>От наказания к вранью</w:t>
      </w:r>
    </w:p>
    <w:p w:rsidR="00BF71B2" w:rsidRPr="00476C07" w:rsidRDefault="00BF71B2" w:rsidP="008F560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476C07">
        <w:rPr>
          <w:rFonts w:ascii="Times New Roman" w:hAnsi="Times New Roman"/>
          <w:color w:val="1A1A1A"/>
          <w:sz w:val="24"/>
          <w:szCs w:val="24"/>
          <w:lang w:eastAsia="ru-RU"/>
        </w:rPr>
        <w:t>Психологи отмечают, что в большинстве случаев обман – это защитная реакция детской психики: большинство детей скрывают правду из-за страха быть наказанными.</w:t>
      </w:r>
    </w:p>
    <w:p w:rsidR="00BF71B2" w:rsidRPr="00476C07" w:rsidRDefault="00BF71B2" w:rsidP="008F5605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476C07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3" o:spid="_x0000_i1036" type="#_x0000_t75" style="width:463.5pt;height:297.75pt;visibility:visible">
            <v:imagedata r:id="rId17" o:title=""/>
          </v:shape>
        </w:pict>
      </w:r>
    </w:p>
    <w:p w:rsidR="00BF71B2" w:rsidRPr="00476C07" w:rsidRDefault="00BF71B2" w:rsidP="008F5605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F71B2" w:rsidRPr="00476C07" w:rsidRDefault="00BF71B2" w:rsidP="008F5605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F71B2" w:rsidRPr="00476C07" w:rsidRDefault="00BF71B2" w:rsidP="008F5605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F71B2" w:rsidRPr="00476C07" w:rsidRDefault="00BF71B2" w:rsidP="008F5605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F71B2" w:rsidRPr="00476C07" w:rsidRDefault="00BF71B2" w:rsidP="008F5605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F71B2" w:rsidRPr="00476C07" w:rsidRDefault="00BF71B2" w:rsidP="008F5605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F71B2" w:rsidRPr="00476C07" w:rsidRDefault="00BF71B2" w:rsidP="008F5605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F71B2" w:rsidRPr="00476C07" w:rsidRDefault="00BF71B2" w:rsidP="008F5605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F71B2" w:rsidRPr="00476C07" w:rsidRDefault="00BF71B2" w:rsidP="008F5605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F71B2" w:rsidRPr="00476C07" w:rsidRDefault="00BF71B2" w:rsidP="008F5605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F71B2" w:rsidRPr="00476C07" w:rsidRDefault="00BF71B2" w:rsidP="008F5605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sz w:val="24"/>
          <w:szCs w:val="24"/>
          <w:lang w:eastAsia="ru-RU"/>
        </w:rPr>
      </w:pPr>
    </w:p>
    <w:sectPr w:rsidR="00BF71B2" w:rsidRPr="00476C07" w:rsidSect="004C41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67876"/>
    <w:rsid w:val="0002287A"/>
    <w:rsid w:val="00052886"/>
    <w:rsid w:val="00055672"/>
    <w:rsid w:val="000F6A05"/>
    <w:rsid w:val="00476C07"/>
    <w:rsid w:val="004C4167"/>
    <w:rsid w:val="006A6D25"/>
    <w:rsid w:val="00703025"/>
    <w:rsid w:val="00867876"/>
    <w:rsid w:val="008708DB"/>
    <w:rsid w:val="008F5605"/>
    <w:rsid w:val="00904F48"/>
    <w:rsid w:val="009B4E88"/>
    <w:rsid w:val="00B467FB"/>
    <w:rsid w:val="00BF71B2"/>
    <w:rsid w:val="00D533C2"/>
    <w:rsid w:val="00EC4C21"/>
    <w:rsid w:val="00FB3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4167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8031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3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031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31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3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031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031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3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031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3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031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31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31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3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031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31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3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031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3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031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31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a-roditel.ru/upload/iblock/4e2/4e2c30e1aa79fb1c20e3ac62f74b6f96.jpg" TargetMode="External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www.ya-roditel.ru/upload/iblock/275/275ff85fb7999c6fb64894f9ead01109.jpg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67</TotalTime>
  <Pages>12</Pages>
  <Words>357</Words>
  <Characters>2039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ASUS</cp:lastModifiedBy>
  <cp:revision>9</cp:revision>
  <dcterms:created xsi:type="dcterms:W3CDTF">2020-04-10T12:56:00Z</dcterms:created>
  <dcterms:modified xsi:type="dcterms:W3CDTF">2020-11-11T16:53:00Z</dcterms:modified>
</cp:coreProperties>
</file>